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E27DCB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89" name="Picture 88" descr="2007 March-April-Ma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March-April-May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0" name="Picture 89" descr="2007 March-April-Ma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March-April-May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1" name="Picture 90" descr="2007 March-April-May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March-April-May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2" name="Picture 91" descr="2007 March-April-May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March-April-May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3" name="Picture 92" descr="2007 March-April-May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March-April-May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4" name="Picture 93" descr="2007 March-April-May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March-April-May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5" name="Picture 94" descr="2007 March-April-May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March-April-May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6" name="Picture 95" descr="2007 March-April-May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March-April-May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515D7"/>
    <w:rsid w:val="00015D1D"/>
    <w:rsid w:val="0002135F"/>
    <w:rsid w:val="00095C4B"/>
    <w:rsid w:val="000D52AA"/>
    <w:rsid w:val="001F6D30"/>
    <w:rsid w:val="002E63CD"/>
    <w:rsid w:val="003015E9"/>
    <w:rsid w:val="005515D7"/>
    <w:rsid w:val="00585480"/>
    <w:rsid w:val="00611B4C"/>
    <w:rsid w:val="0066316D"/>
    <w:rsid w:val="006B0FE1"/>
    <w:rsid w:val="007B0BB7"/>
    <w:rsid w:val="00817F87"/>
    <w:rsid w:val="008C0CD1"/>
    <w:rsid w:val="008E5C45"/>
    <w:rsid w:val="009C3177"/>
    <w:rsid w:val="009F6ABB"/>
    <w:rsid w:val="00A10B2B"/>
    <w:rsid w:val="00A97C54"/>
    <w:rsid w:val="00AF1435"/>
    <w:rsid w:val="00B34D57"/>
    <w:rsid w:val="00C00EBB"/>
    <w:rsid w:val="00D16D4E"/>
    <w:rsid w:val="00E27DCB"/>
    <w:rsid w:val="00E30873"/>
    <w:rsid w:val="00F1244B"/>
    <w:rsid w:val="00F14CDF"/>
    <w:rsid w:val="00FF7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2017-11-24T15:17:00Z</dcterms:created>
  <dcterms:modified xsi:type="dcterms:W3CDTF">2017-11-24T15:18:00Z</dcterms:modified>
</cp:coreProperties>
</file>